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595"/>
        <w:gridCol w:w="90"/>
        <w:gridCol w:w="2053"/>
        <w:gridCol w:w="2295"/>
        <w:gridCol w:w="606"/>
        <w:gridCol w:w="2599"/>
      </w:tblGrid>
      <w:tr w:rsidR="006D4D61" w:rsidRPr="00FC239A" w14:paraId="28F3EBC6" w14:textId="77777777" w:rsidTr="00257C53">
        <w:tc>
          <w:tcPr>
            <w:tcW w:w="2834" w:type="dxa"/>
          </w:tcPr>
          <w:p w14:paraId="0C6BE884" w14:textId="41C687CA" w:rsidR="00BF15F2" w:rsidRPr="00FC239A" w:rsidRDefault="00BF15F2" w:rsidP="00257C53">
            <w:pPr>
              <w:pStyle w:val="Heading1"/>
              <w:jc w:val="right"/>
            </w:pPr>
          </w:p>
        </w:tc>
        <w:tc>
          <w:tcPr>
            <w:tcW w:w="1719" w:type="dxa"/>
            <w:gridSpan w:val="2"/>
          </w:tcPr>
          <w:p w14:paraId="22C3CEE5" w14:textId="542D784A" w:rsidR="00BF15F2" w:rsidRPr="00FC239A" w:rsidRDefault="006D4D61" w:rsidP="00FC239A">
            <w:pPr>
              <w:pStyle w:val="Heading1"/>
            </w:pPr>
            <w:r>
              <w:t>Peabody</w:t>
            </w:r>
          </w:p>
        </w:tc>
        <w:tc>
          <w:tcPr>
            <w:tcW w:w="1977" w:type="dxa"/>
            <w:gridSpan w:val="2"/>
          </w:tcPr>
          <w:p w14:paraId="4CE4F0D8" w14:textId="5EDD6460" w:rsidR="00BF15F2" w:rsidRPr="00FC239A" w:rsidRDefault="006D4D61" w:rsidP="00FC239A">
            <w:pPr>
              <w:pStyle w:val="Heading1"/>
            </w:pPr>
            <w:r>
              <w:t>elementary</w:t>
            </w:r>
          </w:p>
        </w:tc>
        <w:tc>
          <w:tcPr>
            <w:tcW w:w="3708" w:type="dxa"/>
          </w:tcPr>
          <w:p w14:paraId="05F87D84" w14:textId="4E2FB209" w:rsidR="00BF15F2" w:rsidRPr="00FC239A" w:rsidRDefault="00BF15F2" w:rsidP="00257C53">
            <w:pPr>
              <w:pStyle w:val="Heading1"/>
              <w:jc w:val="left"/>
            </w:pPr>
          </w:p>
        </w:tc>
      </w:tr>
      <w:tr w:rsidR="002C4C7C" w:rsidRPr="00FC239A" w14:paraId="5F47559E" w14:textId="77777777" w:rsidTr="00404539">
        <w:trPr>
          <w:trHeight w:val="3736"/>
        </w:trPr>
        <w:tc>
          <w:tcPr>
            <w:tcW w:w="10238" w:type="dxa"/>
            <w:gridSpan w:val="6"/>
          </w:tcPr>
          <w:p w14:paraId="30A8D4F6" w14:textId="6D82E4C2" w:rsidR="002C4C7C" w:rsidRPr="00FC239A" w:rsidRDefault="006D4D61" w:rsidP="00FC239A">
            <w:pPr>
              <w:pStyle w:val="Title"/>
            </w:pPr>
            <w:r>
              <w:t>Join Us!</w:t>
            </w:r>
          </w:p>
          <w:p w14:paraId="57FEA686" w14:textId="4517585E" w:rsidR="002C4C7C" w:rsidRPr="00FC239A" w:rsidRDefault="006D4D61" w:rsidP="00FC239A">
            <w:pPr>
              <w:pStyle w:val="Subtitle"/>
              <w:spacing w:line="204" w:lineRule="auto"/>
            </w:pPr>
            <w:r>
              <w:t>Title 1 Meeting</w:t>
            </w:r>
          </w:p>
        </w:tc>
      </w:tr>
      <w:tr w:rsidR="001B463F" w:rsidRPr="00FC239A" w14:paraId="0A700EE6" w14:textId="77777777" w:rsidTr="00424E64">
        <w:tc>
          <w:tcPr>
            <w:tcW w:w="2902" w:type="dxa"/>
            <w:gridSpan w:val="2"/>
          </w:tcPr>
          <w:p w14:paraId="4EAC80AA" w14:textId="584775A6" w:rsidR="000466EC" w:rsidRPr="00FC239A" w:rsidRDefault="006D4D61" w:rsidP="00FC239A">
            <w:pPr>
              <w:pStyle w:val="Heading2"/>
            </w:pPr>
            <w:r w:rsidRPr="006D4D61">
              <w:rPr>
                <w:sz w:val="96"/>
                <w:szCs w:val="24"/>
              </w:rPr>
              <w:t>27</w:t>
            </w:r>
          </w:p>
        </w:tc>
        <w:tc>
          <w:tcPr>
            <w:tcW w:w="3218" w:type="dxa"/>
            <w:gridSpan w:val="2"/>
            <w:vAlign w:val="center"/>
          </w:tcPr>
          <w:p w14:paraId="4AD0D3AC" w14:textId="504756F2" w:rsidR="000466EC" w:rsidRPr="00FC239A" w:rsidRDefault="006D4D61" w:rsidP="00424E64">
            <w:pPr>
              <w:pStyle w:val="Heading3"/>
            </w:pPr>
            <w:r>
              <w:t>August</w:t>
            </w:r>
          </w:p>
        </w:tc>
        <w:tc>
          <w:tcPr>
            <w:tcW w:w="4118" w:type="dxa"/>
            <w:gridSpan w:val="2"/>
            <w:vAlign w:val="center"/>
          </w:tcPr>
          <w:p w14:paraId="5BBDB057" w14:textId="78541ED4" w:rsidR="006D4D61" w:rsidRDefault="006D4D61" w:rsidP="00424E64">
            <w:pPr>
              <w:pStyle w:val="Heading4"/>
              <w:jc w:val="left"/>
              <w:rPr>
                <w:sz w:val="56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5D7C9542" wp14:editId="4870A8CE">
                      <wp:simplePos x="0" y="0"/>
                      <wp:positionH relativeFrom="page">
                        <wp:posOffset>-5048250</wp:posOffset>
                      </wp:positionH>
                      <wp:positionV relativeFrom="page">
                        <wp:posOffset>-5543550</wp:posOffset>
                      </wp:positionV>
                      <wp:extent cx="7772400" cy="10058400"/>
                      <wp:effectExtent l="0" t="0" r="0" b="0"/>
                      <wp:wrapNone/>
                      <wp:docPr id="14" name="Group 1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72400" cy="10058400"/>
                                <a:chOff x="0" y="0"/>
                                <a:chExt cx="7772400" cy="100577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 descr="Photo of art supplies, pens, pencils, and other drawing tool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10057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Graphic 4" descr="Quadrangl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4164" y="2713220"/>
                                  <a:ext cx="5194300" cy="63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Graphic 9" descr="Quadrangl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4262" y="3372787"/>
                                  <a:ext cx="5687695" cy="1586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Graphic 12" descr="Quadrangl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4026" y="5546361"/>
                                  <a:ext cx="2548255" cy="1026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Graphic 11" descr="Quadrangl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22295" y="5546361"/>
                                  <a:ext cx="2548255" cy="1026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Graphic 10" descr="Quadrangle shap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289561"/>
                                  <a:ext cx="7772400" cy="176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96EB04" id="Group 14" o:spid="_x0000_s1026" alt="&quot;&quot;" style="position:absolute;margin-left:-397.5pt;margin-top:-436.5pt;width:612pt;height:11in;z-index:-251657216;mso-position-horizontal-relative:page;mso-position-vertical-relative:page;mso-width-relative:margin;mso-height-relative:margin" coordsize="77724,100577" o:gfxdata="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WA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BgAAAAAQACAGAAAAABAAI4&#10;QklNBCYAAAAAAA4AAAAAAAAAAAAAP4AAADhCSU0EDQAAAAAABAAAAFo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EIAAAAABSZ2h0bG9uZwAAAz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EOEJJTQQMAAAAAB2MAAAAAQAA&#10;AHwAAACgAAABdAAA6IAAAB1wABgAAf/Y/+0ADEFkb2JlX0NNAAH/7gAOQWRvYmUAZIAAAAAB/9sA&#10;hAAMCAgICQgMCQkMEQsKCxEVDwwMDxUYExMVExMYEQwMDAwMDBEMDAwMDAwMDAwMDAwMDAwMDAwM&#10;DAwMDAwMDAwMAQ0LCw0ODRAODhAUDg4OFBQODg4OFBEMDAwMDBERDAwMDAwMEQwMDAwMDAwMDAwM&#10;DAwMDAwMDAwMDAwMDAwMDAz/wAARCACgAHwDASIAAhEBAxEB/90ABAAI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QEBAQEBAQEBAQEBAQEBAgIC&#10;AgICAgICAgIDAwMDAwMDAwMDAQEBAQEBAQEBAQECAgECAgMDAwMDAwMDAwMDAwMDAwMDAwMDAwMD&#10;AwMDAwMDAwMDAwMDAwMDAwMDAwMDAwMDAwP/wAARCAQgAzADAREAAhEBAxEB/90ABABm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alt="Photo of art supplies, pens, pencils, and other drawing tools" style="position:absolute;width:77724;height:100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">
                        <v:imagedata r:id="rId21" o:title="Photo of art supplies, pens, pencils, and other drawing tools"/>
                      </v:shape>
                      <v:shape id="Graphic 4" o:spid="_x0000_s1028" type="#_x0000_t75" alt="Quadrangle" style="position:absolute;left:12741;top:27132;width:51943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">
                        <v:imagedata r:id="rId22" o:title="Quadrangle"/>
                      </v:shape>
                      <v:shape id="Graphic 9" o:spid="_x0000_s1029" type="#_x0000_t75" alt="Quadrangle" style="position:absolute;left:11242;top:33727;width:56877;height:15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">
                        <v:imagedata r:id="rId23" o:title="Quadrangle"/>
                      </v:shape>
                      <v:shape id="Graphic 12" o:spid="_x0000_s1030" type="#_x0000_t75" alt="Quadrangle" style="position:absolute;left:14840;top:55463;width:25482;height:10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">
                        <v:imagedata r:id="rId24" o:title="Quadrangle"/>
                      </v:shape>
                      <v:shape id="Graphic 11" o:spid="_x0000_s1031" type="#_x0000_t75" alt="Quadrangle" style="position:absolute;left:41222;top:55463;width:25483;height:10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">
                        <v:imagedata r:id="rId25" o:title="Quadrangle"/>
                      </v:shape>
                      <v:shape id="Graphic 10" o:spid="_x0000_s1032" type="#_x0000_t75" alt="Quadrangle shape" style="position:absolute;top:82895;width:77724;height:17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">
                        <v:imagedata r:id="rId26" o:title="Quadrangle shape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sz w:val="56"/>
                <w:szCs w:val="22"/>
              </w:rPr>
              <w:t>8:15 a.m.</w:t>
            </w:r>
          </w:p>
          <w:p w14:paraId="48554620" w14:textId="43096D94" w:rsidR="000466EC" w:rsidRPr="00FC239A" w:rsidRDefault="006D4D61" w:rsidP="00424E64">
            <w:pPr>
              <w:pStyle w:val="Heading4"/>
              <w:jc w:val="left"/>
            </w:pPr>
            <w:r w:rsidRPr="006D4D61">
              <w:rPr>
                <w:sz w:val="56"/>
                <w:szCs w:val="22"/>
              </w:rPr>
              <w:t>5:00 p.m.</w:t>
            </w:r>
          </w:p>
        </w:tc>
      </w:tr>
      <w:tr w:rsidR="00FC239A" w:rsidRPr="00FC239A" w14:paraId="7BB5C257" w14:textId="77777777" w:rsidTr="00424E64">
        <w:trPr>
          <w:trHeight w:val="1803"/>
        </w:trPr>
        <w:tc>
          <w:tcPr>
            <w:tcW w:w="2902" w:type="dxa"/>
            <w:gridSpan w:val="2"/>
            <w:tcMar>
              <w:top w:w="3312" w:type="dxa"/>
            </w:tcMar>
          </w:tcPr>
          <w:p w14:paraId="07F835CC" w14:textId="6CBBA563" w:rsidR="00FC239A" w:rsidRPr="00FC239A" w:rsidRDefault="006D4D61" w:rsidP="00424E64">
            <w:pPr>
              <w:pStyle w:val="Heading5"/>
            </w:pPr>
            <w:r w:rsidRPr="006D4D61">
              <w:rPr>
                <w:sz w:val="56"/>
                <w:szCs w:val="20"/>
              </w:rPr>
              <w:t>Peabody Elementary</w:t>
            </w:r>
          </w:p>
        </w:tc>
        <w:tc>
          <w:tcPr>
            <w:tcW w:w="7336" w:type="dxa"/>
            <w:gridSpan w:val="4"/>
          </w:tcPr>
          <w:p w14:paraId="583474FA" w14:textId="76EA0C40" w:rsidR="00FC239A" w:rsidRPr="00FC239A" w:rsidRDefault="006D4D61" w:rsidP="00FC239A">
            <w:pPr>
              <w:pStyle w:val="Heading6"/>
            </w:pPr>
            <w:r>
              <w:t>2086 Young Ave, Memphis, TN 38104</w:t>
            </w:r>
          </w:p>
          <w:sdt>
            <w:sdtPr>
              <w:id w:val="494528001"/>
              <w:placeholder>
                <w:docPart w:val="93AA14AACC2D4DB6896090E203FE938C"/>
              </w:placeholder>
              <w15:appearance w15:val="hidden"/>
            </w:sdtPr>
            <w:sdtContent>
              <w:p w14:paraId="6F78788E" w14:textId="700D33A8" w:rsidR="00FC239A" w:rsidRPr="00FC239A" w:rsidRDefault="006D4D61" w:rsidP="00FC239A">
                <w:r w:rsidRPr="006D4D61">
                  <w:t>Title I is one program under the Elementary and Secondary Education Act.</w:t>
                </w:r>
              </w:p>
            </w:sdtContent>
          </w:sdt>
        </w:tc>
      </w:tr>
    </w:tbl>
    <w:p w14:paraId="06ED6D09" w14:textId="1F0AE0ED" w:rsidR="00424E64" w:rsidRPr="00424E64" w:rsidRDefault="00424E64" w:rsidP="00424E64">
      <w:pPr>
        <w:pStyle w:val="Footer"/>
      </w:pPr>
    </w:p>
    <w:sectPr w:rsidR="00424E64" w:rsidRPr="00424E64" w:rsidSect="000434A2">
      <w:pgSz w:w="12240" w:h="15840" w:code="1"/>
      <w:pgMar w:top="4464" w:right="1152" w:bottom="144" w:left="850" w:header="288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04D6DD" w14:textId="77777777" w:rsidR="00343602" w:rsidRDefault="00343602" w:rsidP="009E5751">
      <w:pPr>
        <w:spacing w:after="0"/>
      </w:pPr>
      <w:r>
        <w:separator/>
      </w:r>
    </w:p>
  </w:endnote>
  <w:endnote w:type="continuationSeparator" w:id="0">
    <w:p w14:paraId="390341F7" w14:textId="77777777" w:rsidR="00343602" w:rsidRDefault="00343602" w:rsidP="009E575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239CF6" w14:textId="77777777" w:rsidR="00343602" w:rsidRDefault="00343602" w:rsidP="009E5751">
      <w:pPr>
        <w:spacing w:after="0"/>
      </w:pPr>
      <w:r>
        <w:separator/>
      </w:r>
    </w:p>
  </w:footnote>
  <w:footnote w:type="continuationSeparator" w:id="0">
    <w:p w14:paraId="6ABAA212" w14:textId="77777777" w:rsidR="00343602" w:rsidRDefault="00343602" w:rsidP="009E575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D61"/>
    <w:rsid w:val="000174D5"/>
    <w:rsid w:val="000434A2"/>
    <w:rsid w:val="00045221"/>
    <w:rsid w:val="000466EC"/>
    <w:rsid w:val="000B12E4"/>
    <w:rsid w:val="001B463F"/>
    <w:rsid w:val="001E5CA3"/>
    <w:rsid w:val="001F209B"/>
    <w:rsid w:val="002141F5"/>
    <w:rsid w:val="0024264C"/>
    <w:rsid w:val="00257C53"/>
    <w:rsid w:val="002C4C7C"/>
    <w:rsid w:val="002F7851"/>
    <w:rsid w:val="00306543"/>
    <w:rsid w:val="00343602"/>
    <w:rsid w:val="00361D5E"/>
    <w:rsid w:val="003E51C2"/>
    <w:rsid w:val="00424E64"/>
    <w:rsid w:val="004449A8"/>
    <w:rsid w:val="00467853"/>
    <w:rsid w:val="00522EE8"/>
    <w:rsid w:val="005637A9"/>
    <w:rsid w:val="005C0D5E"/>
    <w:rsid w:val="005D1E57"/>
    <w:rsid w:val="005E3C8B"/>
    <w:rsid w:val="005F23EE"/>
    <w:rsid w:val="006020D1"/>
    <w:rsid w:val="00635E42"/>
    <w:rsid w:val="00687836"/>
    <w:rsid w:val="006A7A27"/>
    <w:rsid w:val="006D4D61"/>
    <w:rsid w:val="00737550"/>
    <w:rsid w:val="007D4B19"/>
    <w:rsid w:val="00863FE8"/>
    <w:rsid w:val="00950FB1"/>
    <w:rsid w:val="00981A3C"/>
    <w:rsid w:val="00991346"/>
    <w:rsid w:val="009C79B1"/>
    <w:rsid w:val="009E5751"/>
    <w:rsid w:val="00A00556"/>
    <w:rsid w:val="00A707E3"/>
    <w:rsid w:val="00A844B6"/>
    <w:rsid w:val="00A91213"/>
    <w:rsid w:val="00AF5152"/>
    <w:rsid w:val="00B5319F"/>
    <w:rsid w:val="00B544B7"/>
    <w:rsid w:val="00B55088"/>
    <w:rsid w:val="00BA4695"/>
    <w:rsid w:val="00BB4706"/>
    <w:rsid w:val="00BE2744"/>
    <w:rsid w:val="00BF15F2"/>
    <w:rsid w:val="00C90511"/>
    <w:rsid w:val="00CE16BA"/>
    <w:rsid w:val="00D542D1"/>
    <w:rsid w:val="00D857BC"/>
    <w:rsid w:val="00E170D6"/>
    <w:rsid w:val="00E31A6B"/>
    <w:rsid w:val="00E56A3B"/>
    <w:rsid w:val="00EE0ED1"/>
    <w:rsid w:val="00F70919"/>
    <w:rsid w:val="00F772B4"/>
    <w:rsid w:val="00F850BD"/>
    <w:rsid w:val="00FB642A"/>
    <w:rsid w:val="00FC2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A29E00"/>
  <w15:chartTrackingRefBased/>
  <w15:docId w15:val="{E4658A86-8FD5-43D6-9535-C8EAAA0D8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808080" w:themeColor="background1" w:themeShade="80"/>
        <w:sz w:val="28"/>
        <w:szCs w:val="28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7851"/>
  </w:style>
  <w:style w:type="paragraph" w:styleId="Heading1">
    <w:name w:val="heading 1"/>
    <w:basedOn w:val="Normal"/>
    <w:next w:val="Normal"/>
    <w:link w:val="Heading1Char"/>
    <w:uiPriority w:val="9"/>
    <w:qFormat/>
    <w:rsid w:val="001B463F"/>
    <w:pPr>
      <w:keepNext/>
      <w:keepLines/>
      <w:spacing w:after="0"/>
      <w:jc w:val="center"/>
      <w:outlineLvl w:val="0"/>
    </w:pPr>
    <w:rPr>
      <w:rFonts w:eastAsiaTheme="majorEastAsia" w:cstheme="majorBidi"/>
      <w:caps/>
      <w:color w:val="754C27" w:themeColor="accent3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4E64"/>
    <w:pPr>
      <w:keepNext/>
      <w:keepLines/>
      <w:spacing w:after="0"/>
      <w:jc w:val="right"/>
      <w:outlineLvl w:val="1"/>
    </w:pPr>
    <w:rPr>
      <w:rFonts w:eastAsiaTheme="majorEastAsia" w:cstheme="majorBidi"/>
      <w:b/>
      <w:color w:val="F9E600" w:themeColor="background2"/>
      <w:sz w:val="1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4C7C"/>
    <w:pPr>
      <w:keepNext/>
      <w:keepLines/>
      <w:spacing w:after="0"/>
      <w:outlineLvl w:val="2"/>
    </w:pPr>
    <w:rPr>
      <w:rFonts w:eastAsiaTheme="majorEastAsia" w:cstheme="majorBidi"/>
      <w:b/>
      <w:color w:val="FFFFFF" w:themeColor="background1"/>
      <w:sz w:val="7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4E64"/>
    <w:pPr>
      <w:keepNext/>
      <w:keepLines/>
      <w:spacing w:after="0"/>
      <w:jc w:val="center"/>
      <w:outlineLvl w:val="3"/>
    </w:pPr>
    <w:rPr>
      <w:rFonts w:eastAsiaTheme="majorEastAsia" w:cstheme="majorBidi"/>
      <w:b/>
      <w:iCs/>
      <w:color w:val="F14E12" w:themeColor="accent2"/>
      <w:sz w:val="8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24E64"/>
    <w:pPr>
      <w:keepNext/>
      <w:keepLines/>
      <w:spacing w:after="0" w:line="192" w:lineRule="auto"/>
      <w:outlineLvl w:val="4"/>
    </w:pPr>
    <w:rPr>
      <w:rFonts w:asciiTheme="majorHAnsi" w:eastAsiaTheme="majorEastAsia" w:hAnsiTheme="majorHAnsi" w:cstheme="majorBidi"/>
      <w:color w:val="F14E12" w:themeColor="accent2"/>
      <w:sz w:val="9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637A9"/>
    <w:pPr>
      <w:keepNext/>
      <w:keepLines/>
      <w:spacing w:before="360"/>
      <w:outlineLvl w:val="5"/>
    </w:pPr>
    <w:rPr>
      <w:rFonts w:eastAsiaTheme="majorEastAsia" w:cstheme="majorBidi"/>
      <w:b/>
      <w:color w:val="008EF3" w:themeColor="text2"/>
      <w:sz w:val="4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9E5751"/>
    <w:pPr>
      <w:tabs>
        <w:tab w:val="center" w:pos="4844"/>
        <w:tab w:val="right" w:pos="9689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7851"/>
  </w:style>
  <w:style w:type="paragraph" w:styleId="Footer">
    <w:name w:val="footer"/>
    <w:basedOn w:val="Normal"/>
    <w:link w:val="FooterChar"/>
    <w:uiPriority w:val="99"/>
    <w:semiHidden/>
    <w:rsid w:val="00424E64"/>
    <w:pPr>
      <w:spacing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F7851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75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751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466EC"/>
    <w:pPr>
      <w:spacing w:after="0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22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66EC"/>
    <w:rPr>
      <w:rFonts w:asciiTheme="majorHAnsi" w:eastAsiaTheme="majorEastAsia" w:hAnsiTheme="majorHAnsi" w:cstheme="majorBidi"/>
      <w:color w:val="FFFFFF" w:themeColor="background1"/>
      <w:spacing w:val="-10"/>
      <w:kern w:val="28"/>
      <w:sz w:val="220"/>
      <w:szCs w:val="56"/>
    </w:rPr>
  </w:style>
  <w:style w:type="character" w:styleId="PlaceholderText">
    <w:name w:val="Placeholder Text"/>
    <w:basedOn w:val="DefaultParagraphFont"/>
    <w:uiPriority w:val="99"/>
    <w:semiHidden/>
    <w:rsid w:val="005D1E57"/>
    <w:rPr>
      <w:color w:val="808080"/>
    </w:rPr>
  </w:style>
  <w:style w:type="table" w:styleId="TableGrid">
    <w:name w:val="Table Grid"/>
    <w:basedOn w:val="TableNormal"/>
    <w:uiPriority w:val="39"/>
    <w:rsid w:val="00AF515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B463F"/>
    <w:rPr>
      <w:rFonts w:eastAsiaTheme="majorEastAsia" w:cstheme="majorBidi"/>
      <w:caps/>
      <w:color w:val="754C27" w:themeColor="accent3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4E64"/>
    <w:rPr>
      <w:rFonts w:eastAsiaTheme="majorEastAsia" w:cstheme="majorBidi"/>
      <w:b/>
      <w:color w:val="F9E600" w:themeColor="background2"/>
      <w:sz w:val="124"/>
      <w:szCs w:val="26"/>
    </w:rPr>
  </w:style>
  <w:style w:type="character" w:styleId="Strong">
    <w:name w:val="Strong"/>
    <w:basedOn w:val="DefaultParagraphFont"/>
    <w:uiPriority w:val="22"/>
    <w:semiHidden/>
    <w:rsid w:val="004449A8"/>
    <w:rPr>
      <w:rFonts w:asciiTheme="minorHAnsi" w:hAnsiTheme="minorHAnsi"/>
      <w:b/>
      <w:bCs/>
      <w:color w:val="008EF3" w:themeColor="text2"/>
      <w:sz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463F"/>
    <w:pPr>
      <w:numPr>
        <w:ilvl w:val="1"/>
      </w:numPr>
      <w:spacing w:after="0"/>
      <w:jc w:val="center"/>
    </w:pPr>
    <w:rPr>
      <w:rFonts w:eastAsiaTheme="minorEastAsia"/>
      <w:b/>
      <w:caps/>
      <w:color w:val="F14E12" w:themeColor="accent2"/>
      <w:spacing w:val="15"/>
      <w:sz w:val="100"/>
    </w:rPr>
  </w:style>
  <w:style w:type="character" w:customStyle="1" w:styleId="SubtitleChar">
    <w:name w:val="Subtitle Char"/>
    <w:basedOn w:val="DefaultParagraphFont"/>
    <w:link w:val="Subtitle"/>
    <w:uiPriority w:val="11"/>
    <w:rsid w:val="001B463F"/>
    <w:rPr>
      <w:rFonts w:eastAsiaTheme="minorEastAsia"/>
      <w:b/>
      <w:caps/>
      <w:color w:val="F14E12" w:themeColor="accent2"/>
      <w:spacing w:val="15"/>
      <w:sz w:val="100"/>
    </w:rPr>
  </w:style>
  <w:style w:type="character" w:customStyle="1" w:styleId="Heading3Char">
    <w:name w:val="Heading 3 Char"/>
    <w:basedOn w:val="DefaultParagraphFont"/>
    <w:link w:val="Heading3"/>
    <w:uiPriority w:val="9"/>
    <w:rsid w:val="002C4C7C"/>
    <w:rPr>
      <w:rFonts w:eastAsiaTheme="majorEastAsia" w:cstheme="majorBidi"/>
      <w:b/>
      <w:color w:val="FFFFFF" w:themeColor="background1"/>
      <w:sz w:val="7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24E64"/>
    <w:rPr>
      <w:rFonts w:eastAsiaTheme="majorEastAsia" w:cstheme="majorBidi"/>
      <w:b/>
      <w:iCs/>
      <w:color w:val="F14E12" w:themeColor="accent2"/>
      <w:sz w:val="86"/>
    </w:rPr>
  </w:style>
  <w:style w:type="character" w:customStyle="1" w:styleId="Heading5Char">
    <w:name w:val="Heading 5 Char"/>
    <w:basedOn w:val="DefaultParagraphFont"/>
    <w:link w:val="Heading5"/>
    <w:uiPriority w:val="9"/>
    <w:rsid w:val="00424E64"/>
    <w:rPr>
      <w:rFonts w:asciiTheme="majorHAnsi" w:eastAsiaTheme="majorEastAsia" w:hAnsiTheme="majorHAnsi" w:cstheme="majorBidi"/>
      <w:color w:val="F14E12" w:themeColor="accent2"/>
      <w:sz w:val="98"/>
    </w:rPr>
  </w:style>
  <w:style w:type="character" w:customStyle="1" w:styleId="Heading6Char">
    <w:name w:val="Heading 6 Char"/>
    <w:basedOn w:val="DefaultParagraphFont"/>
    <w:link w:val="Heading6"/>
    <w:uiPriority w:val="9"/>
    <w:rsid w:val="005637A9"/>
    <w:rPr>
      <w:rFonts w:eastAsiaTheme="majorEastAsia" w:cstheme="majorBidi"/>
      <w:b/>
      <w:color w:val="008EF3" w:themeColor="text2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sv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svg"/><Relationship Id="rId20" Type="http://schemas.openxmlformats.org/officeDocument/2006/relationships/image" Target="media/image11.sv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glossaryDocument" Target="glossary/document.xml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sv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BSONRS\AppData\Roaming\Microsoft\Templates\Elementary%20school%20graduation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3AA14AACC2D4DB6896090E203FE9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59DC44-3D39-41AF-A0EF-36149CC7A379}"/>
      </w:docPartPr>
      <w:docPartBody>
        <w:p w:rsidR="00000000" w:rsidRDefault="00000000">
          <w:pPr>
            <w:pStyle w:val="93AA14AACC2D4DB6896090E203FE938C"/>
          </w:pPr>
          <w:r w:rsidRPr="00FC239A">
            <w:t xml:space="preserve">Lorem ipsum dolor sit amet, consectetur adipiscing elit, sed do eiusmod tempor incididunt ut </w:t>
          </w:r>
          <w:r w:rsidRPr="00FC239A">
            <w:t>labore et dolore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677"/>
    <w:rsid w:val="00371677"/>
    <w:rsid w:val="0063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DF7ED9E9BC14D4190442253A84699FA">
    <w:name w:val="DDF7ED9E9BC14D4190442253A84699FA"/>
  </w:style>
  <w:style w:type="paragraph" w:customStyle="1" w:styleId="1C7CB055019F4F64B336C1B797C78FA6">
    <w:name w:val="1C7CB055019F4F64B336C1B797C78FA6"/>
  </w:style>
  <w:style w:type="paragraph" w:customStyle="1" w:styleId="2FD6D99A94A24818BED0F0788FAD3722">
    <w:name w:val="2FD6D99A94A24818BED0F0788FAD3722"/>
  </w:style>
  <w:style w:type="paragraph" w:customStyle="1" w:styleId="AA5418190FF04072A84E6579A44B871E">
    <w:name w:val="AA5418190FF04072A84E6579A44B871E"/>
  </w:style>
  <w:style w:type="paragraph" w:customStyle="1" w:styleId="9D94D2DC192B4058A0618A0ACC965B0A">
    <w:name w:val="9D94D2DC192B4058A0618A0ACC965B0A"/>
  </w:style>
  <w:style w:type="paragraph" w:customStyle="1" w:styleId="D0FD3E4D4B0B4C3F9F330432B6817251">
    <w:name w:val="D0FD3E4D4B0B4C3F9F330432B6817251"/>
  </w:style>
  <w:style w:type="paragraph" w:customStyle="1" w:styleId="60A893EDBBE34B30B6698AD6A1BFA0CC">
    <w:name w:val="60A893EDBBE34B30B6698AD6A1BFA0CC"/>
  </w:style>
  <w:style w:type="paragraph" w:customStyle="1" w:styleId="B1EAB5E189B3470EA75072145EFA89AC">
    <w:name w:val="B1EAB5E189B3470EA75072145EFA89AC"/>
  </w:style>
  <w:style w:type="paragraph" w:customStyle="1" w:styleId="E30564F017324D52AE80E6058E771E75">
    <w:name w:val="E30564F017324D52AE80E6058E771E75"/>
  </w:style>
  <w:style w:type="paragraph" w:customStyle="1" w:styleId="205CD108BFBA43ADBC4ED753391E77E6">
    <w:name w:val="205CD108BFBA43ADBC4ED753391E77E6"/>
  </w:style>
  <w:style w:type="paragraph" w:customStyle="1" w:styleId="E817378343104112A4BA3FA24146BD08">
    <w:name w:val="E817378343104112A4BA3FA24146BD08"/>
  </w:style>
  <w:style w:type="paragraph" w:customStyle="1" w:styleId="93AA14AACC2D4DB6896090E203FE938C">
    <w:name w:val="93AA14AACC2D4DB6896090E203FE93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5">
      <a:dk1>
        <a:srgbClr val="000000"/>
      </a:dk1>
      <a:lt1>
        <a:sysClr val="window" lastClr="FFFFFF"/>
      </a:lt1>
      <a:dk2>
        <a:srgbClr val="008EF3"/>
      </a:dk2>
      <a:lt2>
        <a:srgbClr val="F9E600"/>
      </a:lt2>
      <a:accent1>
        <a:srgbClr val="38B500"/>
      </a:accent1>
      <a:accent2>
        <a:srgbClr val="F14E12"/>
      </a:accent2>
      <a:accent3>
        <a:srgbClr val="754C27"/>
      </a:accent3>
      <a:accent4>
        <a:srgbClr val="FFF388"/>
      </a:accent4>
      <a:accent5>
        <a:srgbClr val="FFD399"/>
      </a:accent5>
      <a:accent6>
        <a:srgbClr val="EB0000"/>
      </a:accent6>
      <a:hlink>
        <a:srgbClr val="808284"/>
      </a:hlink>
      <a:folHlink>
        <a:srgbClr val="808284"/>
      </a:folHlink>
    </a:clrScheme>
    <a:fontScheme name="Custom 48">
      <a:majorFont>
        <a:latin typeface="Brush Script MT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F6FB1E-B8D8-480C-8E61-331E84BD54B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4734C8D9-5A6E-45DA-BC35-5F6A682E8E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D01BD8B-612F-4292-A24B-A40A62BF806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266FD9-D905-4D90-B354-D0CBA7B639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Elementary school graduation flyer</Template>
  <TotalTime>9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 HOBSON</dc:creator>
  <cp:keywords/>
  <dc:description/>
  <cp:lastModifiedBy>REBECCA S HOBSON</cp:lastModifiedBy>
  <cp:revision>1</cp:revision>
  <cp:lastPrinted>2024-10-02T01:06:00Z</cp:lastPrinted>
  <dcterms:created xsi:type="dcterms:W3CDTF">2024-10-02T00:58:00Z</dcterms:created>
  <dcterms:modified xsi:type="dcterms:W3CDTF">2024-10-02T01:07:00Z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